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bookmarkStart w:id="0" w:name="_GoBack"/>
          <w:bookmarkEnd w:id="0"/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D6FF3A6" id="Connecteur droit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E02B48" w:rsidRPr="006652E7" w:rsidRDefault="006652E7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Calibri" w:hAnsi="Calibri"/>
                <w:b/>
                <w:sz w:val="92"/>
                <w:szCs w:val="92"/>
              </w:rPr>
            </w:pPr>
            <w:r w:rsidRPr="006652E7">
              <w:rPr>
                <w:rFonts w:ascii="Calibri" w:hAnsi="Calibri" w:cs="Chalkduster"/>
                <w:color w:val="002060"/>
                <w:sz w:val="56"/>
                <w:szCs w:val="36"/>
              </w:rPr>
              <w:t>Adresa</w:t>
            </w: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EC0203" w:rsidRDefault="003E3764" w:rsidP="00EC0203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12"/>
                    <w:jc w:val="center"/>
                    <w:rPr>
                      <w:rFonts w:ascii="Trebuchet MS" w:hAnsi="Trebuchet MS"/>
                      <w:b/>
                      <w:color w:val="0070C0"/>
                      <w:sz w:val="72"/>
                      <w:szCs w:val="76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EC0203">
                    <w:rPr>
                      <w:noProof/>
                      <w:sz w:val="72"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421754</wp:posOffset>
                            </wp:positionH>
                            <wp:positionV relativeFrom="paragraph">
                              <wp:posOffset>667347</wp:posOffset>
                            </wp:positionV>
                            <wp:extent cx="1939925" cy="5121976"/>
                            <wp:effectExtent l="0" t="0" r="3175" b="2540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5121976"/>
                                      <a:chOff x="0" y="0"/>
                                      <a:chExt cx="1939925" cy="51219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7" y="3466531"/>
                                        <a:ext cx="1428750" cy="1655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B43CEDD" id="Groupe 5" o:spid="_x0000_s1026" style="position:absolute;margin-left:33.2pt;margin-top:52.55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"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pd3BAAAA2wAAAA8AAABkcnMvZG93bnJldi54bWxET0uLwjAQvi/4H8IseNNUxVW6RhFBFPSw&#10;Ppa9Ds3YFptJTaLWf28EYW/z8T1nMmtMJW7kfGlZQa+bgCDOrC45V3A8LDtjED4ga6wsk4IHeZhN&#10;Wx8TTLW9845u+5CLGMI+RQVFCHUqpc8KMui7tiaO3Mk6gyFCl0vt8B7DTSX7SfIlDZYcGwqsaVFQ&#10;dt5fjYLTWWI5MNfFTz7crC7hz61/tyOl2p/N/BtEoCb8i9/utY7ze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Lpd3BAAAA2wAAAA8AAAAAAAAAAAAAAAAAnwIA&#10;AGRycy9kb3ducmV2LnhtbFBLBQYAAAAABAAEAPcAAACNAwAAAAA=&#10;">
                              <v:imagedata r:id="rId13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05nCAAAA2wAAAA8AAABkcnMvZG93bnJldi54bWxET01rwkAQvQv9D8sUehHdaEUkukpJLal4&#10;aip4HbJjkjY7G7Jb3fbXdwXB2zze56w2wbTiTL1rLCuYjBMQxKXVDVcKDp9vowUI55E1tpZJwS85&#10;2KwfBitMtb3wB50LX4kYwi5FBbX3XSqlK2sy6Ma2I47cyfYGfYR9JXWPlxhuWjlNkrk02HBsqLGj&#10;rKbyu/gxCnIO+2yWTb52Qf/lNNzm81d7VOrpMbwsQXgK/i6+ud91nP8M11/i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dOZwgAAANsAAAAPAAAAAAAAAAAAAAAAAJ8C&#10;AABkcnMvZG93bnJldi54bWxQSwUGAAAAAAQABAD3AAAAjgMAAAAA&#10;">
                              <v:imagedata r:id="rId14" o:title=""/>
                              <v:path arrowok="t"/>
                            </v:shape>
                            <v:shape id="Image 4" o:spid="_x0000_s1029" type="#_x0000_t75" style="position:absolute;left:2593;top:34665;width:14287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+O/EAAAA2gAAAA8AAABkcnMvZG93bnJldi54bWxEj0FrwkAUhO+C/2F5Qm+6sdUiqZsQhNJC&#10;8WDiQW+P7GuybfZtyG41/nu3UOhxmJlvmG0+2k5caPDGsYLlIgFBXDttuFFwrF7nGxA+IGvsHJOC&#10;G3nIs+lki6l2Vz7QpQyNiBD2KSpoQ+hTKX3dkkW/cD1x9D7dYDFEOTRSD3iNcNvJxyR5lhYNx4UW&#10;e9q1VH+XP1ZBcf54Ohlz23/tzTqUVVnI8a1R6mE2Fi8gAo3hP/zXftcKVvB7Jd4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T+O/EAAAA2gAAAA8AAAAAAAAAAAAAAAAA&#10;nwIAAGRycy9kb3ducmV2LnhtbFBLBQYAAAAABAAEAPcAAACQAwAAAAA=&#10;">
                              <v:imagedata r:id="rId15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4651CE" w:rsidRPr="00EC0203">
                    <w:rPr>
                      <w:rFonts w:ascii="Trebuchet MS" w:hAnsi="Trebuchet MS"/>
                      <w:b/>
                      <w:noProof/>
                      <w:color w:val="0070C0"/>
                      <w:sz w:val="72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4A5C52" wp14:editId="4DC49339">
                            <wp:simplePos x="0" y="0"/>
                            <wp:positionH relativeFrom="column">
                              <wp:posOffset>48073</wp:posOffset>
                            </wp:positionH>
                            <wp:positionV relativeFrom="paragraph">
                              <wp:posOffset>597434</wp:posOffset>
                            </wp:positionV>
                            <wp:extent cx="2574906" cy="0"/>
                            <wp:effectExtent l="0" t="0" r="3556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90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709D4603" id="Connecteur droit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pt,47.05pt" to="20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="006652E7" w:rsidRPr="00EC0203">
                    <w:rPr>
                      <w:rFonts w:ascii="Trebuchet MS" w:hAnsi="Trebuchet MS"/>
                      <w:b/>
                      <w:color w:val="0070C0"/>
                      <w:sz w:val="72"/>
                      <w:szCs w:val="5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S</w:t>
                  </w:r>
                  <w:r w:rsidR="006652E7" w:rsidRPr="00EC0203">
                    <w:rPr>
                      <w:rFonts w:ascii="Trebuchet MS" w:hAnsi="Trebuchet MS"/>
                      <w:b/>
                      <w:color w:val="0070C0"/>
                      <w:sz w:val="72"/>
                      <w:szCs w:val="76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erbo-croate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-108907</wp:posOffset>
                      </wp:positionH>
                      <wp:positionV relativeFrom="paragraph">
                        <wp:posOffset>810260</wp:posOffset>
                      </wp:positionV>
                      <wp:extent cx="2490952" cy="0"/>
                      <wp:effectExtent l="0" t="0" r="2413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95ACC69" id="Connecteur droit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6pt,63.8pt" to="187.5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" strokecolor="#2682a6 [3207]" strokeweight="1.5pt"/>
                  </w:pict>
                </mc:Fallback>
              </mc:AlternateConten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6652E7" w:rsidRDefault="006652E7" w:rsidP="006C212F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2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6652E7">
              <w:rPr>
                <w:rFonts w:asciiTheme="majorHAnsi" w:hAnsiTheme="majorHAnsi" w:cs="Chalkduster"/>
                <w:b/>
                <w:color w:val="444444"/>
                <w:sz w:val="40"/>
                <w:szCs w:val="28"/>
              </w:rPr>
              <w:t xml:space="preserve">Serbo-croate </w:t>
            </w:r>
            <w:r w:rsidR="00E02B48" w:rsidRPr="006652E7">
              <w:rPr>
                <w:rFonts w:asciiTheme="majorHAnsi" w:hAnsiTheme="majorHAnsi" w:cs="Chalkduster"/>
                <w:b/>
                <w:color w:val="444444"/>
                <w:sz w:val="40"/>
                <w:szCs w:val="28"/>
              </w:rPr>
              <w:t>/ français</w:t>
            </w:r>
          </w:p>
          <w:p w:rsidR="006652E7" w:rsidRPr="006652E7" w:rsidRDefault="006652E7" w:rsidP="006652E7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 w:rsidRPr="006652E7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Otvoriti školu roditeljima</w:t>
            </w:r>
          </w:p>
          <w:p w:rsidR="00B30A44" w:rsidRPr="006652E7" w:rsidRDefault="006652E7" w:rsidP="006652E7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 w:rsidRPr="006652E7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za uspeh dece</w:t>
            </w:r>
            <w:r w:rsidR="00EC0203">
              <w:rPr>
                <w:rFonts w:asciiTheme="majorHAnsi" w:hAnsiTheme="majorHAnsi" w:cs="Chalkduster"/>
                <w:color w:val="0070C0"/>
                <w:sz w:val="40"/>
                <w:szCs w:val="40"/>
              </w:rPr>
              <w:br/>
            </w:r>
          </w:p>
          <w:p w:rsidR="00E02B48" w:rsidRPr="006652E7" w:rsidRDefault="00EC0203" w:rsidP="00B30A44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sz w:val="40"/>
                <w:szCs w:val="40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-497900</wp:posOffset>
                  </wp:positionH>
                  <wp:positionV relativeFrom="paragraph">
                    <wp:posOffset>593054</wp:posOffset>
                  </wp:positionV>
                  <wp:extent cx="3248025" cy="4051464"/>
                  <wp:effectExtent l="0" t="0" r="0" b="635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05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B48" w:rsidRPr="006652E7">
              <w:rPr>
                <w:rFonts w:asciiTheme="majorHAnsi" w:hAnsiTheme="majorHAnsi" w:cs="Chalkduster"/>
                <w:color w:val="000000" w:themeColor="text1"/>
                <w:sz w:val="40"/>
                <w:szCs w:val="40"/>
              </w:rPr>
              <w:t>Ouvrir l’école aux parents</w:t>
            </w:r>
            <w:r w:rsidR="00566817" w:rsidRPr="006652E7">
              <w:rPr>
                <w:rFonts w:asciiTheme="majorHAnsi" w:hAnsiTheme="majorHAnsi" w:cs="Chalkduster"/>
                <w:color w:val="000000" w:themeColor="text1"/>
                <w:sz w:val="40"/>
                <w:szCs w:val="40"/>
              </w:rPr>
              <w:t xml:space="preserve"> </w:t>
            </w:r>
            <w:r w:rsidR="00566817" w:rsidRPr="006652E7">
              <w:rPr>
                <w:rFonts w:asciiTheme="majorHAnsi" w:hAnsiTheme="majorHAnsi" w:cs="Chalkduster"/>
                <w:color w:val="000000" w:themeColor="text1"/>
                <w:sz w:val="40"/>
                <w:szCs w:val="40"/>
              </w:rPr>
              <w:br/>
            </w:r>
            <w:r w:rsidR="00E02B48" w:rsidRPr="006652E7">
              <w:rPr>
                <w:rFonts w:asciiTheme="majorHAnsi" w:hAnsiTheme="majorHAnsi" w:cs="Chalkduster"/>
                <w:color w:val="000000" w:themeColor="text1"/>
                <w:sz w:val="40"/>
                <w:szCs w:val="40"/>
              </w:rPr>
              <w:t>pour la réussite des enfants</w:t>
            </w:r>
          </w:p>
          <w:p w:rsidR="00E02B48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7355849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6652E7" w:rsidRPr="00EC0203" w:rsidRDefault="006652E7" w:rsidP="006652E7">
            <w:pPr>
              <w:pStyle w:val="Paragraphedeliste"/>
              <w:tabs>
                <w:tab w:val="left" w:pos="3969"/>
              </w:tabs>
              <w:ind w:right="-579"/>
              <w:rPr>
                <w:rFonts w:asciiTheme="majorHAnsi" w:hAnsiTheme="majorHAnsi" w:cs="Times New Roman"/>
                <w:color w:val="0070C0"/>
                <w:sz w:val="38"/>
              </w:rPr>
            </w:pPr>
            <w:r w:rsidRPr="00EC0203">
              <w:rPr>
                <w:rFonts w:asciiTheme="majorHAnsi" w:hAnsiTheme="majorHAnsi" w:cs="Times New Roman"/>
                <w:color w:val="0070C0"/>
                <w:sz w:val="38"/>
              </w:rPr>
              <w:t>Vi ste roditelji dece koja su u školi u</w:t>
            </w:r>
          </w:p>
          <w:p w:rsidR="00B30A44" w:rsidRPr="00397263" w:rsidRDefault="006652E7" w:rsidP="006652E7">
            <w:pPr>
              <w:pStyle w:val="Paragraphedeliste"/>
              <w:ind w:right="-437"/>
              <w:rPr>
                <w:rFonts w:asciiTheme="majorHAnsi" w:hAnsiTheme="majorHAnsi" w:cs="Times New Roman"/>
                <w:color w:val="0070C0"/>
                <w:sz w:val="38"/>
              </w:rPr>
            </w:pPr>
            <w:r w:rsidRPr="00EC0203">
              <w:rPr>
                <w:rFonts w:asciiTheme="majorHAnsi" w:hAnsiTheme="majorHAnsi" w:cs="Times New Roman"/>
                <w:color w:val="0070C0"/>
                <w:sz w:val="38"/>
              </w:rPr>
              <w:t>Francuskoj.</w:t>
            </w:r>
          </w:p>
          <w:p w:rsidR="006F55CD" w:rsidRPr="00397263" w:rsidRDefault="006F55CD" w:rsidP="00B30A44">
            <w:pPr>
              <w:ind w:right="-437"/>
              <w:rPr>
                <w:rFonts w:asciiTheme="majorHAnsi" w:hAnsiTheme="majorHAnsi" w:cs="Times New Roman"/>
                <w:color w:val="0F0682"/>
                <w:sz w:val="38"/>
              </w:rPr>
            </w:pPr>
          </w:p>
          <w:p w:rsidR="00E02D8A" w:rsidRPr="00397263" w:rsidRDefault="00970211" w:rsidP="00B30A44">
            <w:pPr>
              <w:ind w:right="-437"/>
              <w:rPr>
                <w:rFonts w:asciiTheme="majorHAnsi" w:hAnsiTheme="majorHAnsi" w:cs="Times New Roman"/>
                <w:color w:val="0F0682"/>
                <w:sz w:val="3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39726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39726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39726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39726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39726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39726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B5CFA" w:rsidRDefault="00015CDD" w:rsidP="006F55C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6C212F">
            <w:pPr>
              <w:pStyle w:val="Listepuces"/>
              <w:numPr>
                <w:ilvl w:val="0"/>
                <w:numId w:val="0"/>
              </w:numPr>
              <w:spacing w:after="180"/>
              <w:ind w:left="288" w:right="-691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1FD5C9A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Pr="008E3E85" w:rsidRDefault="006C51AB" w:rsidP="006C51AB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-367"/>
              <w:rPr>
                <w:rFonts w:asciiTheme="majorHAnsi" w:hAnsiTheme="majorHAnsi" w:cs="Tahoma"/>
                <w:color w:val="002060"/>
                <w:sz w:val="20"/>
                <w:szCs w:val="34"/>
              </w:rPr>
            </w:pPr>
          </w:p>
          <w:p w:rsidR="006652E7" w:rsidRPr="00EC0203" w:rsidRDefault="006652E7" w:rsidP="006652E7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-294" w:hanging="22"/>
              <w:rPr>
                <w:rFonts w:ascii="Calibri" w:hAnsi="Calibri" w:cs="Chalkduster"/>
                <w:color w:val="0070C0"/>
                <w:sz w:val="32"/>
                <w:szCs w:val="20"/>
              </w:rPr>
            </w:pPr>
            <w:r w:rsidRPr="00EC0203">
              <w:rPr>
                <w:rFonts w:ascii="Calibri" w:hAnsi="Calibri" w:cs="Chalkduster"/>
                <w:color w:val="0070C0"/>
                <w:sz w:val="32"/>
                <w:szCs w:val="20"/>
              </w:rPr>
              <w:t>Vi želite učiti francuski jezik koji će vam omogućiti da pomognete vašoj deci kroz školu i razgovaraju sa nastavnicima.</w:t>
            </w:r>
          </w:p>
          <w:p w:rsidR="006652E7" w:rsidRPr="00EC0203" w:rsidRDefault="006652E7" w:rsidP="006652E7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-294" w:hanging="22"/>
              <w:rPr>
                <w:rFonts w:ascii="Calibri" w:hAnsi="Calibri" w:cs="Chalkduster"/>
                <w:color w:val="0070C0"/>
                <w:sz w:val="32"/>
                <w:szCs w:val="20"/>
              </w:rPr>
            </w:pPr>
            <w:r w:rsidRPr="00EC0203">
              <w:rPr>
                <w:rFonts w:ascii="Calibri" w:hAnsi="Calibri" w:cs="Chalkduster"/>
                <w:color w:val="0070C0"/>
                <w:sz w:val="32"/>
                <w:szCs w:val="20"/>
              </w:rPr>
              <w:t>Vi želiti da razumete kako funkcionoše francuska škola.</w:t>
            </w:r>
          </w:p>
          <w:p w:rsidR="008E3E85" w:rsidRPr="00EC0203" w:rsidRDefault="006652E7" w:rsidP="006652E7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-294" w:hanging="22"/>
              <w:rPr>
                <w:rFonts w:ascii="Calibri" w:hAnsi="Calibri" w:cs="Chalkduster"/>
                <w:color w:val="0070C0"/>
                <w:sz w:val="32"/>
                <w:szCs w:val="20"/>
              </w:rPr>
            </w:pPr>
            <w:r w:rsidRPr="00EC0203">
              <w:rPr>
                <w:rFonts w:ascii="Calibri" w:hAnsi="Calibri" w:cs="Chalkduster"/>
                <w:color w:val="0070C0"/>
                <w:sz w:val="32"/>
                <w:szCs w:val="20"/>
              </w:rPr>
              <w:t xml:space="preserve">Vi želite da </w:t>
            </w:r>
            <w:r w:rsidRPr="00EC0203">
              <w:rPr>
                <w:rFonts w:ascii="Calibri" w:hAnsi="Calibri" w:cs="Chalkduster"/>
                <w:color w:val="0070C0"/>
                <w:sz w:val="30"/>
                <w:szCs w:val="30"/>
              </w:rPr>
              <w:t>saznate</w:t>
            </w:r>
            <w:r w:rsidRPr="00EC0203">
              <w:rPr>
                <w:rFonts w:ascii="Calibri" w:hAnsi="Calibri" w:cs="Chalkduster"/>
                <w:color w:val="0070C0"/>
                <w:sz w:val="32"/>
                <w:szCs w:val="20"/>
              </w:rPr>
              <w:t xml:space="preserve"> više o Francuskoj državi i njenim vrijednostima.</w:t>
            </w:r>
          </w:p>
          <w:p w:rsidR="006C212F" w:rsidRPr="006652E7" w:rsidRDefault="006652E7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ge">
                    <wp:posOffset>3361690</wp:posOffset>
                  </wp:positionV>
                  <wp:extent cx="979170" cy="979170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12F" w:rsidRPr="006652E7" w:rsidRDefault="006C212F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70211" w:rsidRPr="006652E7" w:rsidRDefault="0097021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8E3E85" w:rsidRPr="006652E7" w:rsidRDefault="008E3E85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02361" w:rsidRPr="006652E7" w:rsidRDefault="00902361" w:rsidP="006652E7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400A2D" w:rsidRDefault="00E02D8A" w:rsidP="0049179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509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souhaitez apprendre le</w:t>
            </w:r>
            <w:r w:rsidR="00970211"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>français qui vous permettra d’aider vos enfants dans leur scolarité et d’échanger avec</w:t>
            </w:r>
            <w:r w:rsidR="00970211"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>les professeurs.</w:t>
            </w:r>
          </w:p>
          <w:p w:rsidR="00E02D8A" w:rsidRPr="00B30A44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 souhaitez comprendre le fonctionnement de l’école française.</w:t>
            </w:r>
          </w:p>
          <w:p w:rsidR="00307EC9" w:rsidRPr="00F06DF3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225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souhaitez mieux connaître la société française et ses </w:t>
            </w:r>
            <w:r w:rsidR="00970211"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v</w:t>
            </w: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2B27F9B" id="Connecteur droit 2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pt,44.8pt" to="173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8E3E85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16"/>
              </w:rPr>
            </w:pPr>
          </w:p>
          <w:p w:rsidR="00EC0203" w:rsidRPr="00EC0203" w:rsidRDefault="00EC0203" w:rsidP="00EC0203">
            <w:pPr>
              <w:pStyle w:val="Paragraphedeliste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-506" w:firstLine="50"/>
              <w:rPr>
                <w:rFonts w:asciiTheme="majorHAnsi" w:hAnsiTheme="majorHAnsi" w:cs="Chalkduster"/>
                <w:color w:val="0070C0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0070C0"/>
                <w:sz w:val="32"/>
                <w:szCs w:val="32"/>
              </w:rPr>
              <w:t>Vi možete se upisati na besplatne obuke u nekim, srednjim školama ili školama koje se nalaze u blizini vas.</w:t>
            </w:r>
          </w:p>
          <w:p w:rsidR="00EC0203" w:rsidRPr="00EC0203" w:rsidRDefault="00EC0203" w:rsidP="00EC0203">
            <w:pPr>
              <w:pStyle w:val="Paragraphedeliste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-506" w:firstLine="50"/>
              <w:rPr>
                <w:rFonts w:asciiTheme="majorHAnsi" w:hAnsiTheme="majorHAnsi" w:cs="Chalkduster"/>
                <w:color w:val="0070C0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0070C0"/>
                <w:sz w:val="32"/>
                <w:szCs w:val="32"/>
              </w:rPr>
              <w:t>Kolekt ivna predavanja su dat i jednom ili dva puta nedeljno u toku školske godine.</w:t>
            </w:r>
          </w:p>
          <w:p w:rsidR="00B44547" w:rsidRPr="00EC0203" w:rsidRDefault="00EC0203" w:rsidP="00EC0203">
            <w:pPr>
              <w:pStyle w:val="Paragraphedeliste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0070C0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0070C0"/>
                <w:sz w:val="32"/>
                <w:szCs w:val="32"/>
              </w:rPr>
              <w:t>Na kraju obuke, potvrda jezičkih veština se daje roditeljima koji su pratili redovno časove.</w:t>
            </w:r>
          </w:p>
          <w:p w:rsidR="00902361" w:rsidRPr="00EC0203" w:rsidRDefault="00902361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Cs w:val="32"/>
              </w:rPr>
            </w:pPr>
          </w:p>
          <w:p w:rsidR="00294042" w:rsidRPr="00EC020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pouvez vous inscrire à des</w:t>
            </w:r>
            <w:r w:rsidR="00F06DF3"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formations gratuites, dans certains</w:t>
            </w:r>
            <w:r w:rsidR="00F06DF3"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c</w:t>
            </w: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ollèges, lycées ou écoles situés</w:t>
            </w:r>
            <w:r w:rsidR="00F06DF3"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près de chez vous.</w:t>
            </w:r>
          </w:p>
          <w:p w:rsidR="00294042" w:rsidRPr="00EC020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Des cours collectifs sont donnés par des formateurs</w:t>
            </w:r>
            <w:r w:rsidR="00970211"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,</w:t>
            </w: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une ou deux fois par semaine pendant l’année scolaire.</w:t>
            </w:r>
          </w:p>
          <w:p w:rsidR="00294042" w:rsidRPr="00EC0203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A l’i</w:t>
            </w:r>
            <w:r w:rsidR="00294042"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s</w:t>
            </w:r>
            <w:r w:rsidR="00F06DF3"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sue de la format</w:t>
            </w:r>
            <w:r w:rsidR="00294042"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ion, une</w:t>
            </w:r>
          </w:p>
          <w:p w:rsidR="00294042" w:rsidRPr="00EC0203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linguistiques est remise aux parents qui  ont suivi les cours avec assiduit</w:t>
            </w:r>
            <w:r w:rsidR="008E3E85"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é</w:t>
            </w:r>
            <w:r w:rsidRPr="00EC0203">
              <w:rPr>
                <w:rFonts w:asciiTheme="majorHAnsi" w:hAnsiTheme="majorHAnsi" w:cs="Chalkduster"/>
                <w:color w:val="auto"/>
                <w:sz w:val="32"/>
                <w:szCs w:val="32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807" w:rsidRDefault="008C4807" w:rsidP="00BF6AFD">
      <w:pPr>
        <w:spacing w:after="0" w:line="240" w:lineRule="auto"/>
      </w:pPr>
      <w:r>
        <w:separator/>
      </w:r>
    </w:p>
  </w:endnote>
  <w:endnote w:type="continuationSeparator" w:id="0">
    <w:p w:rsidR="008C4807" w:rsidRDefault="008C4807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duster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807" w:rsidRDefault="008C4807" w:rsidP="00BF6AFD">
      <w:pPr>
        <w:spacing w:after="0" w:line="240" w:lineRule="auto"/>
      </w:pPr>
      <w:r>
        <w:separator/>
      </w:r>
    </w:p>
  </w:footnote>
  <w:footnote w:type="continuationSeparator" w:id="0">
    <w:p w:rsidR="008C4807" w:rsidRDefault="008C4807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8.6pt;height:30.8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E7D797E"/>
    <w:multiLevelType w:val="hybridMultilevel"/>
    <w:tmpl w:val="6E44A59E"/>
    <w:lvl w:ilvl="0" w:tplc="A03464B8">
      <w:start w:val="1"/>
      <w:numFmt w:val="bullet"/>
      <w:lvlText w:val=""/>
      <w:lvlJc w:val="left"/>
      <w:pPr>
        <w:ind w:left="21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4" w:hanging="360"/>
      </w:pPr>
      <w:rPr>
        <w:rFonts w:ascii="Wingdings" w:hAnsi="Wingdings" w:hint="default"/>
      </w:rPr>
    </w:lvl>
  </w:abstractNum>
  <w:abstractNum w:abstractNumId="13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4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5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6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675E1"/>
    <w:multiLevelType w:val="hybridMultilevel"/>
    <w:tmpl w:val="F39894CE"/>
    <w:lvl w:ilvl="0" w:tplc="28FEE04E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8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9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20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1" w15:restartNumberingAfterBreak="0">
    <w:nsid w:val="5D000ED4"/>
    <w:multiLevelType w:val="hybridMultilevel"/>
    <w:tmpl w:val="1B5C1996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B6BEB"/>
    <w:multiLevelType w:val="hybridMultilevel"/>
    <w:tmpl w:val="BED20A8C"/>
    <w:lvl w:ilvl="0" w:tplc="A03464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7C1C26"/>
    <w:multiLevelType w:val="hybridMultilevel"/>
    <w:tmpl w:val="33DCCE56"/>
    <w:lvl w:ilvl="0" w:tplc="A03464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20"/>
  </w:num>
  <w:num w:numId="17">
    <w:abstractNumId w:val="16"/>
  </w:num>
  <w:num w:numId="18">
    <w:abstractNumId w:val="10"/>
  </w:num>
  <w:num w:numId="19">
    <w:abstractNumId w:val="19"/>
  </w:num>
  <w:num w:numId="20">
    <w:abstractNumId w:val="14"/>
  </w:num>
  <w:num w:numId="21">
    <w:abstractNumId w:val="15"/>
  </w:num>
  <w:num w:numId="22">
    <w:abstractNumId w:val="21"/>
  </w:num>
  <w:num w:numId="23">
    <w:abstractNumId w:val="17"/>
  </w:num>
  <w:num w:numId="24">
    <w:abstractNumId w:val="13"/>
  </w:num>
  <w:num w:numId="25">
    <w:abstractNumId w:val="18"/>
  </w:num>
  <w:num w:numId="26">
    <w:abstractNumId w:val="12"/>
  </w:num>
  <w:num w:numId="27">
    <w:abstractNumId w:val="22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D49BC"/>
    <w:rsid w:val="00103738"/>
    <w:rsid w:val="001372C8"/>
    <w:rsid w:val="001947E7"/>
    <w:rsid w:val="001A3EDC"/>
    <w:rsid w:val="001D0847"/>
    <w:rsid w:val="00217203"/>
    <w:rsid w:val="00227118"/>
    <w:rsid w:val="00262A30"/>
    <w:rsid w:val="00294042"/>
    <w:rsid w:val="002F496B"/>
    <w:rsid w:val="00307EC9"/>
    <w:rsid w:val="00361D29"/>
    <w:rsid w:val="00365EBB"/>
    <w:rsid w:val="00387EEF"/>
    <w:rsid w:val="00397263"/>
    <w:rsid w:val="003A747B"/>
    <w:rsid w:val="003B391D"/>
    <w:rsid w:val="003E3764"/>
    <w:rsid w:val="00400A2D"/>
    <w:rsid w:val="00422379"/>
    <w:rsid w:val="00427E18"/>
    <w:rsid w:val="004651CE"/>
    <w:rsid w:val="0048634A"/>
    <w:rsid w:val="00486FAE"/>
    <w:rsid w:val="0049179D"/>
    <w:rsid w:val="00493E97"/>
    <w:rsid w:val="005259A3"/>
    <w:rsid w:val="005473B9"/>
    <w:rsid w:val="0056054A"/>
    <w:rsid w:val="00566817"/>
    <w:rsid w:val="00571D35"/>
    <w:rsid w:val="00581992"/>
    <w:rsid w:val="005E5178"/>
    <w:rsid w:val="005E7F80"/>
    <w:rsid w:val="0063311A"/>
    <w:rsid w:val="006652E7"/>
    <w:rsid w:val="0068396D"/>
    <w:rsid w:val="006A2E06"/>
    <w:rsid w:val="006C212F"/>
    <w:rsid w:val="006C51AB"/>
    <w:rsid w:val="006C6CA6"/>
    <w:rsid w:val="006F0733"/>
    <w:rsid w:val="006F55CD"/>
    <w:rsid w:val="007014C5"/>
    <w:rsid w:val="007647EF"/>
    <w:rsid w:val="00773ED0"/>
    <w:rsid w:val="007E3C3A"/>
    <w:rsid w:val="007F21FF"/>
    <w:rsid w:val="0084643A"/>
    <w:rsid w:val="0089764D"/>
    <w:rsid w:val="008B000B"/>
    <w:rsid w:val="008C4807"/>
    <w:rsid w:val="008E3E85"/>
    <w:rsid w:val="00902361"/>
    <w:rsid w:val="00960A60"/>
    <w:rsid w:val="00970211"/>
    <w:rsid w:val="009915C8"/>
    <w:rsid w:val="009F3198"/>
    <w:rsid w:val="00A26D9B"/>
    <w:rsid w:val="00A54316"/>
    <w:rsid w:val="00A769D1"/>
    <w:rsid w:val="00A85868"/>
    <w:rsid w:val="00A95BFB"/>
    <w:rsid w:val="00AB72BA"/>
    <w:rsid w:val="00AD7341"/>
    <w:rsid w:val="00B16D26"/>
    <w:rsid w:val="00B30A44"/>
    <w:rsid w:val="00B4410D"/>
    <w:rsid w:val="00B44547"/>
    <w:rsid w:val="00B8278C"/>
    <w:rsid w:val="00BF6AFD"/>
    <w:rsid w:val="00C476E1"/>
    <w:rsid w:val="00C511E5"/>
    <w:rsid w:val="00C53D57"/>
    <w:rsid w:val="00C63949"/>
    <w:rsid w:val="00CB5CFA"/>
    <w:rsid w:val="00CC619E"/>
    <w:rsid w:val="00CD1DEA"/>
    <w:rsid w:val="00CD2993"/>
    <w:rsid w:val="00D010E2"/>
    <w:rsid w:val="00D27440"/>
    <w:rsid w:val="00D8361D"/>
    <w:rsid w:val="00D9623F"/>
    <w:rsid w:val="00DB5D32"/>
    <w:rsid w:val="00DD2A38"/>
    <w:rsid w:val="00E02B48"/>
    <w:rsid w:val="00E02D8A"/>
    <w:rsid w:val="00E10DAA"/>
    <w:rsid w:val="00EC0203"/>
    <w:rsid w:val="00EE0A38"/>
    <w:rsid w:val="00F06DF3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252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2020-01-05T09:25:00Z</dcterms:created>
  <dcterms:modified xsi:type="dcterms:W3CDTF">2020-01-05T09:25:00Z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