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horzAnchor="margin" w:tblpX="-426" w:tblpYSpec="top"/>
        <w:tblW w:w="153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5740"/>
        <w:gridCol w:w="5034"/>
      </w:tblGrid>
      <w:tr w:rsidR="00C953C8" w:rsidRPr="00B450CA" w:rsidTr="00813731"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 w:rsidP="00813731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B8C9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C953C8" w:rsidRDefault="00B450CA" w:rsidP="00813731">
            <w:pPr>
              <w:pStyle w:val="Listepuces"/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B450CA">
              <w:rPr>
                <w:rFonts w:ascii="Sylfaen" w:eastAsia="Times New Roman" w:hAnsi="Sylfaen" w:cs="Sylfaen"/>
                <w:color w:val="0070C0"/>
                <w:sz w:val="46"/>
                <w:szCs w:val="32"/>
                <w:lang w:eastAsia="fr-FR"/>
              </w:rPr>
              <w:t>მისამართები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395"/>
            </w:tblGrid>
            <w:tr w:rsidR="00C953C8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953C8" w:rsidRPr="00B450CA" w:rsidRDefault="00B450CA" w:rsidP="00813731">
                  <w:pPr>
                    <w:pStyle w:val="Listepuces"/>
                    <w:framePr w:hSpace="142" w:wrap="around" w:hAnchor="margin" w:x="-426" w:yAlign="top"/>
                    <w:spacing w:after="180"/>
                    <w:ind w:right="257"/>
                    <w:jc w:val="center"/>
                    <w:rPr>
                      <w:sz w:val="20"/>
                    </w:rPr>
                  </w:pPr>
                  <w:r w:rsidRPr="00B450CA">
                    <w:rPr>
                      <w:rFonts w:ascii="Trebuchet MS" w:hAnsi="Trebuchet MS"/>
                      <w:b/>
                      <w:noProof/>
                      <w:color w:val="0070C0"/>
                      <w:sz w:val="56"/>
                      <w:szCs w:val="92"/>
                      <w:lang w:eastAsia="fr-FR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137160</wp:posOffset>
                        </wp:positionH>
                        <wp:positionV relativeFrom="page">
                          <wp:posOffset>35172</wp:posOffset>
                        </wp:positionV>
                        <wp:extent cx="538879" cy="356259"/>
                        <wp:effectExtent l="0" t="0" r="0" b="5715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38879" cy="356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86B30" w:rsidRPr="00B450CA">
                    <w:rPr>
                      <w:noProof/>
                      <w:sz w:val="20"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B14ACAE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1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2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3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C86B30" w:rsidRPr="00B450CA">
                    <w:rPr>
                      <w:rFonts w:ascii="Trebuchet MS" w:hAnsi="Trebuchet MS"/>
                      <w:b/>
                      <w:noProof/>
                      <w:color w:val="0070C0"/>
                      <w:sz w:val="72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50CA0B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56"/>
                      <w:szCs w:val="92"/>
                    </w:rPr>
                    <w:t xml:space="preserve">     </w:t>
                  </w:r>
                  <w:r w:rsidRPr="00B450CA">
                    <w:rPr>
                      <w:rFonts w:ascii="Trebuchet MS" w:hAnsi="Trebuchet MS"/>
                      <w:b/>
                      <w:color w:val="0070C0"/>
                      <w:sz w:val="56"/>
                      <w:szCs w:val="92"/>
                    </w:rPr>
                    <w:t>Géorgien</w:t>
                  </w: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  <w:jc w:val="center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C953C8" w:rsidRDefault="00C86B30" w:rsidP="00813731">
                  <w:pPr>
                    <w:framePr w:hSpace="142" w:wrap="around" w:hAnchor="margin" w:x="-426" w:yAlign="top"/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C953C8" w:rsidRPr="00813731" w:rsidRDefault="00C86B30" w:rsidP="00813731">
                  <w:pPr>
                    <w:pStyle w:val="Normal1"/>
                    <w:framePr w:hSpace="142" w:wrap="around" w:hAnchor="margin" w:x="-426" w:yAlign="top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  <w:p w:rsidR="00C953C8" w:rsidRDefault="00C953C8" w:rsidP="00813731">
                  <w:pPr>
                    <w:framePr w:hSpace="142" w:wrap="around" w:hAnchor="margin" w:x="-426" w:yAlign="top"/>
                  </w:pPr>
                </w:p>
              </w:tc>
            </w:tr>
          </w:tbl>
          <w:p w:rsidR="00C953C8" w:rsidRDefault="00C953C8" w:rsidP="00813731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86B30" w:rsidP="00813731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CBEA8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C953C8" w:rsidRDefault="00B450CA" w:rsidP="00813731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géorgien</w:t>
            </w:r>
            <w:r w:rsidR="00C86B30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B450CA" w:rsidRPr="00B450CA" w:rsidRDefault="00B450CA" w:rsidP="00813731">
            <w:pPr>
              <w:spacing w:after="160" w:line="254" w:lineRule="auto"/>
              <w:ind w:left="-647"/>
              <w:jc w:val="center"/>
              <w:rPr>
                <w:rFonts w:ascii="Calibri" w:hAnsi="Calibri" w:cs="Chalkduster"/>
                <w:color w:val="0070C0"/>
                <w:sz w:val="28"/>
                <w:szCs w:val="40"/>
              </w:rPr>
            </w:pP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მშობლებისთვის</w:t>
            </w:r>
            <w:r w:rsidRPr="00B450CA">
              <w:rPr>
                <w:rFonts w:ascii="Calibri" w:hAnsi="Calibri" w:cs="Chalkduster"/>
                <w:color w:val="0070C0"/>
                <w:sz w:val="28"/>
                <w:szCs w:val="40"/>
              </w:rPr>
              <w:t xml:space="preserve"> </w:t>
            </w: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სკოლის</w:t>
            </w:r>
            <w:r w:rsidRPr="00B450CA">
              <w:rPr>
                <w:rFonts w:ascii="Calibri" w:hAnsi="Calibri" w:cs="Chalkduster"/>
                <w:color w:val="0070C0"/>
                <w:sz w:val="28"/>
                <w:szCs w:val="40"/>
              </w:rPr>
              <w:t xml:space="preserve"> </w:t>
            </w: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გახსნა</w:t>
            </w:r>
          </w:p>
          <w:p w:rsidR="00B450CA" w:rsidRDefault="00B450CA" w:rsidP="00813731">
            <w:pPr>
              <w:autoSpaceDE w:val="0"/>
              <w:spacing w:after="0" w:line="240" w:lineRule="auto"/>
              <w:ind w:left="-790"/>
              <w:jc w:val="center"/>
              <w:rPr>
                <w:rFonts w:ascii="Sylfaen" w:hAnsi="Sylfaen" w:cs="Sylfaen"/>
                <w:color w:val="0070C0"/>
                <w:sz w:val="28"/>
                <w:szCs w:val="40"/>
              </w:rPr>
            </w:pP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მათი</w:t>
            </w:r>
            <w:r w:rsidRPr="00B450CA">
              <w:rPr>
                <w:rFonts w:ascii="Calibri" w:hAnsi="Calibri" w:cs="Chalkduster"/>
                <w:color w:val="0070C0"/>
                <w:sz w:val="28"/>
                <w:szCs w:val="40"/>
              </w:rPr>
              <w:t xml:space="preserve"> </w:t>
            </w: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შვილების</w:t>
            </w:r>
            <w:r w:rsidRPr="00B450CA">
              <w:rPr>
                <w:rFonts w:ascii="Calibri" w:hAnsi="Calibri" w:cs="Chalkduster"/>
                <w:color w:val="0070C0"/>
                <w:sz w:val="28"/>
                <w:szCs w:val="40"/>
              </w:rPr>
              <w:t xml:space="preserve"> </w:t>
            </w:r>
            <w:r w:rsidRPr="00B450CA">
              <w:rPr>
                <w:rFonts w:ascii="Sylfaen" w:hAnsi="Sylfaen" w:cs="Sylfaen"/>
                <w:color w:val="0070C0"/>
                <w:sz w:val="28"/>
                <w:szCs w:val="40"/>
              </w:rPr>
              <w:t>წარმატებისთვის</w:t>
            </w:r>
            <w:r>
              <w:rPr>
                <w:rFonts w:ascii="Sylfaen" w:hAnsi="Sylfaen" w:cs="Sylfaen"/>
                <w:color w:val="0070C0"/>
                <w:sz w:val="28"/>
                <w:szCs w:val="40"/>
              </w:rPr>
              <w:br/>
            </w:r>
          </w:p>
          <w:p w:rsidR="00C953C8" w:rsidRDefault="00C86B30" w:rsidP="00813731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C953C8" w:rsidRDefault="00B450CA" w:rsidP="00813731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-306887</wp:posOffset>
                  </wp:positionH>
                  <wp:positionV relativeFrom="paragraph">
                    <wp:posOffset>135922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 w:rsidP="00813731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C953C8" w:rsidRDefault="00C953C8" w:rsidP="00813731"/>
        </w:tc>
      </w:tr>
      <w:tr w:rsidR="00C953C8" w:rsidTr="00813731"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 w:rsidP="00813731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C953C8" w:rsidRDefault="00813731" w:rsidP="00813731"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199340</wp:posOffset>
                  </wp:positionH>
                  <wp:positionV relativeFrom="page">
                    <wp:posOffset>1150620</wp:posOffset>
                  </wp:positionV>
                  <wp:extent cx="2423160" cy="67564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6B30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2553B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C953C8" w:rsidRDefault="00C953C8" w:rsidP="00813731">
            <w:p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</w:p>
          <w:p w:rsidR="00813731" w:rsidRDefault="00813731" w:rsidP="00813731">
            <w:pPr>
              <w:ind w:right="-437"/>
            </w:pPr>
          </w:p>
          <w:p w:rsidR="00813731" w:rsidRDefault="00813731" w:rsidP="00813731">
            <w:pPr>
              <w:ind w:right="-437"/>
            </w:pPr>
          </w:p>
          <w:p w:rsidR="00C953C8" w:rsidRDefault="00C86B30" w:rsidP="00813731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 w:rsidP="00813731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86B30" w:rsidP="00813731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C953C8" w:rsidRDefault="00C953C8" w:rsidP="00813731"/>
          <w:p w:rsidR="00C953C8" w:rsidRDefault="00C953C8" w:rsidP="00813731"/>
          <w:p w:rsidR="00C953C8" w:rsidRDefault="00C953C8" w:rsidP="00813731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C953C8" w:rsidRDefault="00C953C8" w:rsidP="00813731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 w:rsidP="00813731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7C72C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თქვენ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გსურთ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ფრანგული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ენის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შესწავლა</w:t>
            </w:r>
            <w:r w:rsidRPr="00813731">
              <w:rPr>
                <w:sz w:val="24"/>
              </w:rPr>
              <w:t xml:space="preserve">, </w:t>
            </w:r>
            <w:r w:rsidRPr="00813731">
              <w:rPr>
                <w:rFonts w:ascii="Sylfaen" w:hAnsi="Sylfaen" w:cs="Sylfaen"/>
                <w:sz w:val="24"/>
              </w:rPr>
              <w:t>რომელიც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საშუალებას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მოგცემთ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რომ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დაეხმაროთ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თქვენს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შვილებს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მათი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დავალებების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შესრულებაში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და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აგრეთვე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მათ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მასწავლებლებთან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ლაპარაკს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თქვენ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გსურთ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გაიგოთ</w:t>
            </w:r>
            <w:r w:rsidRPr="00813731">
              <w:rPr>
                <w:sz w:val="24"/>
              </w:rPr>
              <w:t xml:space="preserve">, </w:t>
            </w:r>
            <w:r w:rsidRPr="00813731">
              <w:rPr>
                <w:rFonts w:ascii="Sylfaen" w:hAnsi="Sylfaen" w:cs="Sylfaen"/>
                <w:sz w:val="24"/>
              </w:rPr>
              <w:t>როგორ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არის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მოწყობილი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ფრანგული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სკოლა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თქვენ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გსურთ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უკეთ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გაიგოთ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თუ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როგოღ</w:t>
            </w:r>
          </w:p>
          <w:p w:rsidR="00B450CA" w:rsidRPr="00813731" w:rsidRDefault="00B450CA" w:rsidP="00813731">
            <w:pPr>
              <w:pStyle w:val="Listepuces"/>
              <w:spacing w:after="180"/>
              <w:ind w:left="288" w:right="-691" w:hanging="288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არის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მოწყობილი</w:t>
            </w:r>
            <w:r w:rsidRPr="00813731">
              <w:rPr>
                <w:sz w:val="24"/>
              </w:rPr>
              <w:t xml:space="preserve">, </w:t>
            </w:r>
            <w:r w:rsidRPr="00813731">
              <w:rPr>
                <w:rFonts w:ascii="Sylfaen" w:hAnsi="Sylfaen" w:cs="Sylfaen"/>
                <w:sz w:val="24"/>
              </w:rPr>
              <w:t>ფრანგული</w:t>
            </w:r>
          </w:p>
          <w:p w:rsidR="00C953C8" w:rsidRPr="00813731" w:rsidRDefault="00B450CA" w:rsidP="00813731">
            <w:pPr>
              <w:autoSpaceDE w:val="0"/>
              <w:spacing w:after="0" w:line="240" w:lineRule="auto"/>
              <w:ind w:left="-76" w:right="-367"/>
              <w:rPr>
                <w:sz w:val="24"/>
              </w:rPr>
            </w:pPr>
            <w:r w:rsidRPr="00813731">
              <w:rPr>
                <w:rFonts w:ascii="Sylfaen" w:hAnsi="Sylfaen" w:cs="Sylfaen"/>
                <w:sz w:val="24"/>
              </w:rPr>
              <w:t>საზოგადოება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და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მისი</w:t>
            </w:r>
            <w:r w:rsidRPr="00813731">
              <w:rPr>
                <w:sz w:val="24"/>
              </w:rPr>
              <w:t xml:space="preserve"> </w:t>
            </w:r>
            <w:r w:rsidRPr="00813731">
              <w:rPr>
                <w:rFonts w:ascii="Sylfaen" w:hAnsi="Sylfaen" w:cs="Sylfaen"/>
                <w:sz w:val="24"/>
              </w:rPr>
              <w:t>ღირებულებები</w:t>
            </w:r>
          </w:p>
          <w:p w:rsidR="00C953C8" w:rsidRDefault="00813731" w:rsidP="00813731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1187137</wp:posOffset>
                  </wp:positionH>
                  <wp:positionV relativeFrom="page">
                    <wp:posOffset>4629290</wp:posOffset>
                  </wp:positionV>
                  <wp:extent cx="652780" cy="557530"/>
                  <wp:effectExtent l="0" t="0" r="0" b="0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3C8" w:rsidRPr="00813731" w:rsidRDefault="00C953C8" w:rsidP="00813731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Cs w:val="32"/>
              </w:rPr>
            </w:pPr>
          </w:p>
          <w:p w:rsidR="00C953C8" w:rsidRPr="00813731" w:rsidRDefault="00C953C8" w:rsidP="00813731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20"/>
                <w:szCs w:val="32"/>
              </w:rPr>
            </w:pPr>
          </w:p>
          <w:p w:rsidR="00C953C8" w:rsidRPr="00813731" w:rsidRDefault="00C86B30" w:rsidP="00813731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4"/>
                <w:szCs w:val="28"/>
              </w:rPr>
            </w:pPr>
            <w:r w:rsidRPr="00813731">
              <w:rPr>
                <w:rFonts w:ascii="Calibri" w:hAnsi="Calibri" w:cs="Tahoma"/>
                <w:color w:val="auto"/>
                <w:sz w:val="24"/>
                <w:szCs w:val="28"/>
              </w:rPr>
              <w:t>Vous souhaitez apprendre le français qui vous permettra d’aider vos enfants dans leur scolarité et d’échanger avec</w:t>
            </w:r>
          </w:p>
          <w:p w:rsidR="00C953C8" w:rsidRPr="00813731" w:rsidRDefault="00C86B30" w:rsidP="00813731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4"/>
                <w:szCs w:val="28"/>
              </w:rPr>
            </w:pPr>
            <w:r w:rsidRPr="00813731">
              <w:rPr>
                <w:rFonts w:ascii="Calibri" w:hAnsi="Calibri" w:cs="Tahoma"/>
                <w:color w:val="auto"/>
                <w:sz w:val="24"/>
                <w:szCs w:val="28"/>
              </w:rPr>
              <w:t>les professeurs.</w:t>
            </w:r>
          </w:p>
          <w:p w:rsidR="00C953C8" w:rsidRPr="00813731" w:rsidRDefault="00C86B30" w:rsidP="00813731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4"/>
                <w:szCs w:val="28"/>
              </w:rPr>
            </w:pPr>
            <w:r w:rsidRPr="00813731">
              <w:rPr>
                <w:rFonts w:ascii="Calibri" w:hAnsi="Calibri" w:cs="Tahoma"/>
                <w:color w:val="auto"/>
                <w:sz w:val="24"/>
                <w:szCs w:val="28"/>
              </w:rPr>
              <w:t>Vous  souhaitez comprendre le fonctionnement de l’école française.</w:t>
            </w:r>
          </w:p>
          <w:p w:rsidR="00C953C8" w:rsidRPr="00813731" w:rsidRDefault="00C86B30" w:rsidP="00813731">
            <w:pPr>
              <w:numPr>
                <w:ilvl w:val="0"/>
                <w:numId w:val="12"/>
              </w:numPr>
              <w:autoSpaceDE w:val="0"/>
              <w:spacing w:after="0" w:line="240" w:lineRule="auto"/>
              <w:rPr>
                <w:sz w:val="20"/>
              </w:rPr>
            </w:pPr>
            <w:r w:rsidRPr="00813731">
              <w:rPr>
                <w:rFonts w:ascii="Calibri" w:hAnsi="Calibri" w:cs="Tahoma"/>
                <w:color w:val="auto"/>
                <w:sz w:val="24"/>
                <w:szCs w:val="28"/>
              </w:rPr>
              <w:t>Vous souhaitez mieux connaître la société française et ses valeurs.</w:t>
            </w: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953C8" w:rsidP="00813731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 w:rsidP="00813731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48EEA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C953C8" w:rsidRPr="00B450CA" w:rsidRDefault="00C953C8" w:rsidP="00813731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0"/>
              </w:rPr>
            </w:pP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თქვენ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შეგიძლიათ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ჩაეწეროთ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უფასო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კურსებზე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რამოდენიმე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კოლეჯში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,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ლიცეუმში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და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თქვენგან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ახლოს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მყოფ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სკოლაში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მასწავლებლები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ატარებენ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ჯგუფურ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გაკვეთილებს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,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ერთხელ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ან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ორჯერ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კვირაში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,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სასწავლო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წლის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განმავლობაში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კურსების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დასრულების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ბოლოს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გაიცემა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უცხო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ენის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შესწავლის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ატესტატი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მშობლებისთვის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>,</w:t>
            </w:r>
          </w:p>
          <w:p w:rsidR="00B450CA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რომლებიც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სისტემატიურად</w:t>
            </w:r>
          </w:p>
          <w:p w:rsidR="00C953C8" w:rsidRPr="00B450CA" w:rsidRDefault="00B450CA" w:rsidP="00813731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28"/>
                <w:szCs w:val="30"/>
              </w:rPr>
            </w:pP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დადიოდნენ</w:t>
            </w:r>
            <w:r w:rsidRPr="00B450CA">
              <w:rPr>
                <w:rFonts w:ascii="Calibri" w:hAnsi="Calibri" w:cs="TimesNewRomanPSMT"/>
                <w:color w:val="002060"/>
                <w:sz w:val="28"/>
                <w:szCs w:val="30"/>
              </w:rPr>
              <w:t xml:space="preserve"> </w:t>
            </w:r>
            <w:r w:rsidRPr="00B450CA">
              <w:rPr>
                <w:rFonts w:ascii="Sylfaen" w:hAnsi="Sylfaen" w:cs="Sylfaen"/>
                <w:color w:val="002060"/>
                <w:sz w:val="28"/>
                <w:szCs w:val="30"/>
              </w:rPr>
              <w:t>გაკვეთილებზე</w:t>
            </w:r>
          </w:p>
          <w:p w:rsidR="00C953C8" w:rsidRDefault="00C953C8" w:rsidP="00813731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C953C8" w:rsidRDefault="00C86B30" w:rsidP="00813731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C953C8" w:rsidRDefault="00C86B30" w:rsidP="00813731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C953C8" w:rsidRDefault="00C86B30" w:rsidP="00813731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C953C8" w:rsidRDefault="00C86B30" w:rsidP="00813731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C953C8" w:rsidRDefault="00C86B30" w:rsidP="00813731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C953C8" w:rsidRDefault="00C953C8" w:rsidP="00B450CA">
      <w:pPr>
        <w:pStyle w:val="Sansinterligne"/>
      </w:pPr>
      <w:bookmarkStart w:id="0" w:name="_GoBack"/>
      <w:bookmarkEnd w:id="0"/>
    </w:p>
    <w:sectPr w:rsidR="00C953C8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EAE" w:rsidRDefault="007D4EAE">
      <w:pPr>
        <w:spacing w:after="0" w:line="240" w:lineRule="auto"/>
      </w:pPr>
      <w:r>
        <w:separator/>
      </w:r>
    </w:p>
  </w:endnote>
  <w:endnote w:type="continuationSeparator" w:id="0">
    <w:p w:rsidR="007D4EAE" w:rsidRDefault="007D4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halkduste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EAE" w:rsidRDefault="007D4EAE">
      <w:pPr>
        <w:spacing w:after="0" w:line="240" w:lineRule="auto"/>
      </w:pPr>
      <w:r>
        <w:separator/>
      </w:r>
    </w:p>
  </w:footnote>
  <w:footnote w:type="continuationSeparator" w:id="0">
    <w:p w:rsidR="007D4EAE" w:rsidRDefault="007D4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6E42"/>
    <w:multiLevelType w:val="multilevel"/>
    <w:tmpl w:val="58D2C88A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27A3454F"/>
    <w:multiLevelType w:val="multilevel"/>
    <w:tmpl w:val="649875DC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9606496"/>
    <w:multiLevelType w:val="multilevel"/>
    <w:tmpl w:val="4B58017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9D73810"/>
    <w:multiLevelType w:val="multilevel"/>
    <w:tmpl w:val="0446595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CFE24BE"/>
    <w:multiLevelType w:val="multilevel"/>
    <w:tmpl w:val="A1A0F0EA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D4826B9"/>
    <w:multiLevelType w:val="multilevel"/>
    <w:tmpl w:val="7C788166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6" w15:restartNumberingAfterBreak="0">
    <w:nsid w:val="41B1601A"/>
    <w:multiLevelType w:val="multilevel"/>
    <w:tmpl w:val="3D6A6ED2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4614327F"/>
    <w:multiLevelType w:val="multilevel"/>
    <w:tmpl w:val="E02A40E8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5F563D8B"/>
    <w:multiLevelType w:val="multilevel"/>
    <w:tmpl w:val="690C75E0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9C32FFF"/>
    <w:multiLevelType w:val="multilevel"/>
    <w:tmpl w:val="F24CCCB0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9EA07C9"/>
    <w:multiLevelType w:val="multilevel"/>
    <w:tmpl w:val="B0D8D4F2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72BF5DCA"/>
    <w:multiLevelType w:val="multilevel"/>
    <w:tmpl w:val="A736777C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7A5441C0"/>
    <w:multiLevelType w:val="multilevel"/>
    <w:tmpl w:val="6C4282E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8"/>
    <w:rsid w:val="007D4EAE"/>
    <w:rsid w:val="007F0E85"/>
    <w:rsid w:val="00813731"/>
    <w:rsid w:val="00B450CA"/>
    <w:rsid w:val="00C86B30"/>
    <w:rsid w:val="00C9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E17FA-28B7-489B-8971-EF92D394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2020-01-05T15:24:00Z</dcterms:created>
  <dcterms:modified xsi:type="dcterms:W3CDTF">2020-01-05T15:24:00Z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